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340" w:rsidRPr="006F3938" w:rsidRDefault="00AE7340" w:rsidP="006F3938">
      <w:pPr>
        <w:ind w:left="708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Ф</w:t>
      </w:r>
      <w:r w:rsidRPr="006F3938">
        <w:rPr>
          <w:b/>
          <w:sz w:val="28"/>
          <w:szCs w:val="28"/>
        </w:rPr>
        <w:t xml:space="preserve">отоконкурс Всероссийской переписи населения «Страна в объективе». В настоящий момент </w:t>
      </w:r>
      <w:r>
        <w:rPr>
          <w:b/>
          <w:sz w:val="28"/>
          <w:szCs w:val="28"/>
        </w:rPr>
        <w:t>идет прием заявок.</w:t>
      </w:r>
    </w:p>
    <w:p w:rsidR="00AE7340" w:rsidRDefault="00AE7340" w:rsidP="007F0D5F">
      <w:pPr>
        <w:ind w:left="360"/>
        <w:rPr>
          <w:rFonts w:ascii="Times New Roman" w:hAnsi="Times New Roman"/>
          <w:sz w:val="24"/>
          <w:szCs w:val="24"/>
        </w:rPr>
      </w:pPr>
      <w:r w:rsidRPr="00EC2A1E">
        <w:rPr>
          <w:rFonts w:ascii="Times New Roman" w:hAnsi="Times New Roman"/>
          <w:sz w:val="24"/>
          <w:szCs w:val="24"/>
        </w:rPr>
        <w:t>Подробная информация о фотоконкурсе Всероссийской переписи населения «Страна в объективе» по ссылке (</w:t>
      </w:r>
      <w:hyperlink r:id="rId7" w:history="1">
        <w:r>
          <w:rPr>
            <w:rStyle w:val="Hyperlink"/>
          </w:rPr>
          <w:t>https://www.strana2020.ru/contest/photo/about.php</w:t>
        </w:r>
      </w:hyperlink>
      <w:r w:rsidRPr="00EC2A1E">
        <w:rPr>
          <w:rFonts w:ascii="Times New Roman" w:hAnsi="Times New Roman"/>
          <w:sz w:val="24"/>
          <w:szCs w:val="24"/>
        </w:rPr>
        <w:t>). Дополнительные вопросы о проведении фотоконкурса можно задать по почте – photo@strana2020.ru</w:t>
      </w:r>
    </w:p>
    <w:p w:rsidR="00AE7340" w:rsidRPr="00B77D25" w:rsidRDefault="00AE7340" w:rsidP="00EC2A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B77D25">
        <w:rPr>
          <w:rFonts w:ascii="Times New Roman" w:hAnsi="Times New Roman"/>
          <w:sz w:val="24"/>
          <w:szCs w:val="24"/>
        </w:rPr>
        <w:t xml:space="preserve">ллюстрации для социальных сетей и для сайтов. </w:t>
      </w:r>
    </w:p>
    <w:p w:rsidR="00AE7340" w:rsidRPr="00EC2A1E" w:rsidRDefault="00AE7340" w:rsidP="00EC2A1E">
      <w:pPr>
        <w:pStyle w:val="ListParagraph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EC2A1E">
        <w:rPr>
          <w:rFonts w:ascii="Times New Roman" w:hAnsi="Times New Roman"/>
          <w:b/>
          <w:sz w:val="24"/>
          <w:szCs w:val="24"/>
        </w:rPr>
        <w:t>Сайт</w:t>
      </w:r>
    </w:p>
    <w:p w:rsidR="00AE7340" w:rsidRDefault="00AE7340" w:rsidP="00EC2A1E">
      <w:r w:rsidRPr="00DA5FC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05pt;height:223.5pt;visibility:visible">
            <v:imagedata r:id="rId8" o:title=""/>
          </v:shape>
        </w:pict>
      </w:r>
    </w:p>
    <w:p w:rsidR="00AE7340" w:rsidRPr="00EC2A1E" w:rsidRDefault="00AE7340" w:rsidP="00EC2A1E">
      <w:pPr>
        <w:rPr>
          <w:rFonts w:ascii="Times New Roman" w:hAnsi="Times New Roman"/>
          <w:sz w:val="24"/>
          <w:szCs w:val="24"/>
        </w:rPr>
      </w:pPr>
    </w:p>
    <w:p w:rsidR="00AE7340" w:rsidRDefault="00AE7340" w:rsidP="007F0D5F">
      <w:pPr>
        <w:pStyle w:val="ListParagraph"/>
        <w:numPr>
          <w:ilvl w:val="0"/>
          <w:numId w:val="3"/>
        </w:numPr>
        <w:rPr>
          <w:lang w:eastAsia="ru-RU"/>
        </w:rPr>
      </w:pPr>
      <w:r w:rsidRPr="00EC2A1E">
        <w:rPr>
          <w:b/>
          <w:sz w:val="24"/>
          <w:szCs w:val="24"/>
        </w:rPr>
        <w:t>Соцсети:</w:t>
      </w:r>
      <w:r w:rsidRPr="00C16429">
        <w:rPr>
          <w:noProof/>
          <w:lang w:eastAsia="ru-RU"/>
        </w:rPr>
        <w:pict>
          <v:shape id="Рисунок 7" o:spid="_x0000_i1026" type="#_x0000_t75" style="width:396pt;height:285.75pt;visibility:visible">
            <v:imagedata r:id="rId9" r:href="rId10"/>
          </v:shape>
        </w:pict>
      </w:r>
    </w:p>
    <w:p w:rsidR="00AE7340" w:rsidRDefault="00AE7340" w:rsidP="00EC2A1E">
      <w:pPr>
        <w:rPr>
          <w:rFonts w:ascii="Times New Roman" w:hAnsi="Times New Roman"/>
          <w:lang w:eastAsia="ru-RU"/>
        </w:rPr>
      </w:pPr>
    </w:p>
    <w:p w:rsidR="00AE7340" w:rsidRPr="00EC2A1E" w:rsidRDefault="00AE7340" w:rsidP="00EC2A1E">
      <w:pPr>
        <w:pStyle w:val="ListParagraph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EC2A1E">
        <w:rPr>
          <w:rFonts w:ascii="Times New Roman" w:hAnsi="Times New Roman"/>
          <w:b/>
          <w:sz w:val="24"/>
          <w:szCs w:val="24"/>
        </w:rPr>
        <w:t>Инстаграм:</w:t>
      </w:r>
    </w:p>
    <w:p w:rsidR="00AE7340" w:rsidRDefault="00AE7340" w:rsidP="00EC2A1E">
      <w:pPr>
        <w:rPr>
          <w:rFonts w:ascii="Times New Roman" w:hAnsi="Times New Roman"/>
          <w:lang w:eastAsia="ru-RU"/>
        </w:rPr>
      </w:pPr>
      <w:r>
        <w:rPr>
          <w:noProof/>
          <w:lang w:eastAsia="ru-RU"/>
        </w:rPr>
        <w:pict>
          <v:shape id="Рисунок 8" o:spid="_x0000_s1026" type="#_x0000_t75" style="position:absolute;margin-left:0;margin-top:0;width:284.15pt;height:284.15pt;z-index:251658240;visibility:visible;mso-position-horizontal:left;mso-position-vertical:top">
            <v:imagedata r:id="rId11" o:title=""/>
            <w10:wrap type="square"/>
          </v:shape>
        </w:pict>
      </w:r>
    </w:p>
    <w:p w:rsidR="00AE7340" w:rsidRPr="00EC2A1E" w:rsidRDefault="00AE7340" w:rsidP="00EC2A1E">
      <w:pPr>
        <w:rPr>
          <w:rFonts w:ascii="Times New Roman" w:hAnsi="Times New Roman"/>
          <w:lang w:eastAsia="ru-RU"/>
        </w:rPr>
      </w:pPr>
    </w:p>
    <w:p w:rsidR="00AE7340" w:rsidRDefault="00AE7340" w:rsidP="00EC2A1E">
      <w:pPr>
        <w:rPr>
          <w:rFonts w:ascii="Times New Roman" w:hAnsi="Times New Roman"/>
          <w:lang w:eastAsia="ru-RU"/>
        </w:rPr>
      </w:pPr>
    </w:p>
    <w:p w:rsidR="00AE7340" w:rsidRPr="00B93263" w:rsidRDefault="00AE7340" w:rsidP="00EC2A1E">
      <w:pPr>
        <w:tabs>
          <w:tab w:val="center" w:pos="1746"/>
        </w:tabs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ab/>
      </w:r>
      <w:r>
        <w:rPr>
          <w:rFonts w:ascii="Times New Roman" w:hAnsi="Times New Roman"/>
          <w:lang w:eastAsia="ru-RU"/>
        </w:rPr>
        <w:br w:type="textWrapping" w:clear="all"/>
      </w:r>
    </w:p>
    <w:p w:rsidR="00AE7340" w:rsidRPr="00B77D25" w:rsidRDefault="00AE7340" w:rsidP="00CF381C">
      <w:pPr>
        <w:rPr>
          <w:rFonts w:ascii="Times New Roman" w:hAnsi="Times New Roman"/>
          <w:sz w:val="24"/>
          <w:szCs w:val="24"/>
        </w:rPr>
      </w:pPr>
    </w:p>
    <w:sectPr w:rsidR="00AE7340" w:rsidRPr="00B77D25" w:rsidSect="007F0D5F">
      <w:footerReference w:type="default" r:id="rId12"/>
      <w:pgSz w:w="11906" w:h="16838"/>
      <w:pgMar w:top="1134" w:right="850" w:bottom="53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340" w:rsidRDefault="00AE7340" w:rsidP="00BF13DC">
      <w:pPr>
        <w:spacing w:after="0" w:line="240" w:lineRule="auto"/>
      </w:pPr>
      <w:r>
        <w:separator/>
      </w:r>
    </w:p>
  </w:endnote>
  <w:endnote w:type="continuationSeparator" w:id="1">
    <w:p w:rsidR="00AE7340" w:rsidRDefault="00AE7340" w:rsidP="00BF1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340" w:rsidRDefault="00AE7340">
    <w:pPr>
      <w:pStyle w:val="Footer"/>
      <w:jc w:val="right"/>
    </w:pPr>
    <w:fldSimple w:instr="PAGE   \* MERGEFORMAT">
      <w:r>
        <w:rPr>
          <w:noProof/>
        </w:rPr>
        <w:t>1</w:t>
      </w:r>
    </w:fldSimple>
  </w:p>
  <w:p w:rsidR="00AE7340" w:rsidRDefault="00AE734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340" w:rsidRDefault="00AE7340" w:rsidP="00BF13DC">
      <w:pPr>
        <w:spacing w:after="0" w:line="240" w:lineRule="auto"/>
      </w:pPr>
      <w:r>
        <w:separator/>
      </w:r>
    </w:p>
  </w:footnote>
  <w:footnote w:type="continuationSeparator" w:id="1">
    <w:p w:rsidR="00AE7340" w:rsidRDefault="00AE7340" w:rsidP="00BF1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128BA"/>
    <w:multiLevelType w:val="hybridMultilevel"/>
    <w:tmpl w:val="41A24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F028B"/>
    <w:multiLevelType w:val="hybridMultilevel"/>
    <w:tmpl w:val="89EC9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5026D"/>
    <w:multiLevelType w:val="hybridMultilevel"/>
    <w:tmpl w:val="6874C0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8D34DE"/>
    <w:multiLevelType w:val="hybridMultilevel"/>
    <w:tmpl w:val="D10431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0D1606"/>
    <w:multiLevelType w:val="hybridMultilevel"/>
    <w:tmpl w:val="0CEACF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60EF"/>
    <w:rsid w:val="001245BA"/>
    <w:rsid w:val="001B0451"/>
    <w:rsid w:val="001D32B1"/>
    <w:rsid w:val="00232D6D"/>
    <w:rsid w:val="00254CF9"/>
    <w:rsid w:val="00280E44"/>
    <w:rsid w:val="00282548"/>
    <w:rsid w:val="002D4278"/>
    <w:rsid w:val="00343193"/>
    <w:rsid w:val="00375819"/>
    <w:rsid w:val="003D0D2F"/>
    <w:rsid w:val="00452195"/>
    <w:rsid w:val="00473A95"/>
    <w:rsid w:val="00476A8A"/>
    <w:rsid w:val="00605ED7"/>
    <w:rsid w:val="00607521"/>
    <w:rsid w:val="006578F8"/>
    <w:rsid w:val="006831BC"/>
    <w:rsid w:val="006C60B5"/>
    <w:rsid w:val="006F3938"/>
    <w:rsid w:val="0077107E"/>
    <w:rsid w:val="007B60EF"/>
    <w:rsid w:val="007F0D5F"/>
    <w:rsid w:val="008775C1"/>
    <w:rsid w:val="008F4186"/>
    <w:rsid w:val="009C30F3"/>
    <w:rsid w:val="009E26E0"/>
    <w:rsid w:val="00AE7340"/>
    <w:rsid w:val="00B45B18"/>
    <w:rsid w:val="00B53AFD"/>
    <w:rsid w:val="00B77D25"/>
    <w:rsid w:val="00B93263"/>
    <w:rsid w:val="00BF13DC"/>
    <w:rsid w:val="00C127D7"/>
    <w:rsid w:val="00C16429"/>
    <w:rsid w:val="00C20CD4"/>
    <w:rsid w:val="00C374AF"/>
    <w:rsid w:val="00C63930"/>
    <w:rsid w:val="00CF381C"/>
    <w:rsid w:val="00D2259E"/>
    <w:rsid w:val="00DA5FC0"/>
    <w:rsid w:val="00E2146D"/>
    <w:rsid w:val="00E245A1"/>
    <w:rsid w:val="00E6209E"/>
    <w:rsid w:val="00EC2A1E"/>
    <w:rsid w:val="00EC5284"/>
    <w:rsid w:val="00ED3BE8"/>
    <w:rsid w:val="00F47A0C"/>
    <w:rsid w:val="00F91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81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B60EF"/>
    <w:rPr>
      <w:rFonts w:cs="Times New Roman"/>
      <w:color w:val="2562AD"/>
      <w:u w:val="none"/>
      <w:effect w:val="none"/>
    </w:rPr>
  </w:style>
  <w:style w:type="character" w:customStyle="1" w:styleId="ms-rtethemefontface-1">
    <w:name w:val="ms-rtethemefontface-1"/>
    <w:basedOn w:val="DefaultParagraphFont"/>
    <w:uiPriority w:val="99"/>
    <w:rsid w:val="007B60EF"/>
    <w:rPr>
      <w:rFonts w:cs="Times New Roman"/>
    </w:rPr>
  </w:style>
  <w:style w:type="character" w:customStyle="1" w:styleId="ms-rtethemeforecolor-5-5">
    <w:name w:val="ms-rtethemeforecolor-5-5"/>
    <w:basedOn w:val="DefaultParagraphFont"/>
    <w:uiPriority w:val="99"/>
    <w:rsid w:val="007B60EF"/>
    <w:rPr>
      <w:rFonts w:cs="Times New Roman"/>
    </w:rPr>
  </w:style>
  <w:style w:type="character" w:customStyle="1" w:styleId="1">
    <w:name w:val="Неразрешенное упоминание1"/>
    <w:basedOn w:val="DefaultParagraphFont"/>
    <w:uiPriority w:val="99"/>
    <w:semiHidden/>
    <w:rsid w:val="00452195"/>
    <w:rPr>
      <w:rFonts w:cs="Times New Roman"/>
      <w:color w:val="605E5C"/>
      <w:shd w:val="clear" w:color="auto" w:fill="E1DFDD"/>
    </w:rPr>
  </w:style>
  <w:style w:type="character" w:customStyle="1" w:styleId="ms-rtefontsize-2">
    <w:name w:val="ms-rtefontsize-2"/>
    <w:basedOn w:val="DefaultParagraphFont"/>
    <w:uiPriority w:val="99"/>
    <w:rsid w:val="00452195"/>
    <w:rPr>
      <w:rFonts w:cs="Times New Roman"/>
    </w:rPr>
  </w:style>
  <w:style w:type="character" w:customStyle="1" w:styleId="allowtextselection">
    <w:name w:val="allowtextselection"/>
    <w:basedOn w:val="DefaultParagraphFont"/>
    <w:uiPriority w:val="99"/>
    <w:rsid w:val="00E6209E"/>
    <w:rPr>
      <w:rFonts w:cs="Times New Roman"/>
    </w:rPr>
  </w:style>
  <w:style w:type="character" w:customStyle="1" w:styleId="rpc41">
    <w:name w:val="_rpc_41"/>
    <w:basedOn w:val="DefaultParagraphFont"/>
    <w:uiPriority w:val="99"/>
    <w:rsid w:val="00C127D7"/>
    <w:rPr>
      <w:rFonts w:cs="Times New Roman"/>
    </w:rPr>
  </w:style>
  <w:style w:type="character" w:customStyle="1" w:styleId="ms-rtethemeforecolor-2-0">
    <w:name w:val="ms-rtethemeforecolor-2-0"/>
    <w:basedOn w:val="DefaultParagraphFont"/>
    <w:uiPriority w:val="99"/>
    <w:rsid w:val="00C127D7"/>
    <w:rPr>
      <w:rFonts w:cs="Times New Roman"/>
    </w:rPr>
  </w:style>
  <w:style w:type="character" w:customStyle="1" w:styleId="ms-rtethemeforecolor-2-5">
    <w:name w:val="ms-rtethemeforecolor-2-5"/>
    <w:basedOn w:val="DefaultParagraphFont"/>
    <w:uiPriority w:val="99"/>
    <w:rsid w:val="00C127D7"/>
    <w:rPr>
      <w:rFonts w:cs="Times New Roman"/>
    </w:rPr>
  </w:style>
  <w:style w:type="character" w:customStyle="1" w:styleId="ms-rtethemeforecolor-5-4">
    <w:name w:val="ms-rtethemeforecolor-5-4"/>
    <w:basedOn w:val="DefaultParagraphFont"/>
    <w:uiPriority w:val="99"/>
    <w:rsid w:val="00C127D7"/>
    <w:rPr>
      <w:rFonts w:cs="Times New Roman"/>
    </w:rPr>
  </w:style>
  <w:style w:type="character" w:customStyle="1" w:styleId="ms-rtethemeforecolor-3-5">
    <w:name w:val="ms-rtethemeforecolor-3-5"/>
    <w:basedOn w:val="DefaultParagraphFont"/>
    <w:uiPriority w:val="99"/>
    <w:rsid w:val="001245BA"/>
    <w:rPr>
      <w:rFonts w:cs="Times New Roman"/>
    </w:rPr>
  </w:style>
  <w:style w:type="character" w:customStyle="1" w:styleId="ms-rteforecolor-8">
    <w:name w:val="ms-rteforecolor-8"/>
    <w:basedOn w:val="DefaultParagraphFont"/>
    <w:uiPriority w:val="99"/>
    <w:rsid w:val="001B0451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E245A1"/>
    <w:rPr>
      <w:rFonts w:cs="Times New Roman"/>
      <w:i/>
      <w:iCs/>
    </w:rPr>
  </w:style>
  <w:style w:type="character" w:customStyle="1" w:styleId="2">
    <w:name w:val="Неразрешенное упоминание2"/>
    <w:basedOn w:val="DefaultParagraphFont"/>
    <w:uiPriority w:val="99"/>
    <w:semiHidden/>
    <w:rsid w:val="006578F8"/>
    <w:rPr>
      <w:rFonts w:cs="Times New Roman"/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qFormat/>
    <w:rsid w:val="00605E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ED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D3BE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F9105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910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9105B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910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9105B"/>
    <w:rPr>
      <w:b/>
      <w:bCs/>
    </w:rPr>
  </w:style>
  <w:style w:type="paragraph" w:styleId="Header">
    <w:name w:val="header"/>
    <w:basedOn w:val="Normal"/>
    <w:link w:val="HeaderChar"/>
    <w:uiPriority w:val="99"/>
    <w:rsid w:val="00BF1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F13D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F1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F13D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649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4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4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4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4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4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4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649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trana2020.ru/contest/photo/about.php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../var/folders/xy/bx3dnfbj47g1980phzr0lfnr0000gn/T/com.microsoft.Word/WebArchiveCopyPasteTempFiles/zT4bbF7Vazo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2</Pages>
  <Words>97</Words>
  <Characters>556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Лексина Валерия Валерьевна</dc:creator>
  <cp:keywords/>
  <dc:description/>
  <cp:lastModifiedBy>raion</cp:lastModifiedBy>
  <cp:revision>6</cp:revision>
  <dcterms:created xsi:type="dcterms:W3CDTF">2020-08-14T09:14:00Z</dcterms:created>
  <dcterms:modified xsi:type="dcterms:W3CDTF">2020-08-18T05:37:00Z</dcterms:modified>
</cp:coreProperties>
</file>